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10" w:type="dxa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810"/>
      </w:tblGrid>
      <w:tr w:rsidR="001949CF" w:rsidRPr="00F0761B" w14:paraId="3667AC54" w14:textId="77777777">
        <w:trPr>
          <w:trHeight w:val="75"/>
        </w:trPr>
        <w:tc>
          <w:tcPr>
            <w:tcW w:w="981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14:paraId="46B55AC2" w14:textId="3CC7C674" w:rsidR="001949CF" w:rsidRPr="000812B3" w:rsidRDefault="000812B3" w:rsidP="00D335B5">
            <w:pPr>
              <w:pStyle w:val="Ttulo1"/>
              <w:jc w:val="center"/>
              <w:rPr>
                <w:rFonts w:ascii="Arial" w:hAnsi="Arial" w:cs="Arial"/>
                <w:lang w:val="pt-BR"/>
              </w:rPr>
            </w:pPr>
            <w:r w:rsidRPr="000812B3">
              <w:rPr>
                <w:rFonts w:ascii="Arial" w:hAnsi="Arial" w:cs="Arial"/>
                <w:lang w:val="pt-BR"/>
              </w:rPr>
              <w:t>QUESTIONÁRIO: O USO DA BIOFILIA EM AMBIENTES HOSPITALARES.</w:t>
            </w:r>
          </w:p>
        </w:tc>
      </w:tr>
      <w:tr w:rsidR="000812B3" w:rsidRPr="00F0761B" w14:paraId="09801722" w14:textId="77777777" w:rsidTr="00D315F7"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7CE898F" w14:textId="7D5FE782" w:rsidR="000812B3" w:rsidRPr="000812B3" w:rsidRDefault="000812B3" w:rsidP="00D335B5">
            <w:pPr>
              <w:rPr>
                <w:rFonts w:ascii="Arial" w:hAnsi="Arial" w:cs="Arial"/>
                <w:lang w:val="pt-BR"/>
              </w:rPr>
            </w:pPr>
            <w:r w:rsidRPr="00620EA7">
              <w:rPr>
                <w:rFonts w:ascii="Arial" w:hAnsi="Arial" w:cs="Arial"/>
                <w:b/>
                <w:bCs/>
                <w:lang w:val="pt-BR"/>
              </w:rPr>
              <w:t>Aplicação:</w:t>
            </w:r>
            <w:r w:rsidRPr="000812B3">
              <w:rPr>
                <w:rFonts w:ascii="Arial" w:hAnsi="Arial" w:cs="Arial"/>
                <w:lang w:val="pt-BR"/>
              </w:rPr>
              <w:t xml:space="preserve"> Hospital Adventista de Belém</w:t>
            </w:r>
          </w:p>
        </w:tc>
      </w:tr>
      <w:tr w:rsidR="001949CF" w:rsidRPr="00F0761B" w14:paraId="437ACE63" w14:textId="77777777">
        <w:trPr>
          <w:trHeight w:val="75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2042136" w14:textId="201CC94D" w:rsidR="001949CF" w:rsidRPr="00F0761B" w:rsidRDefault="000812B3">
            <w:pPr>
              <w:pStyle w:val="Allcaps"/>
            </w:pPr>
            <w:r w:rsidRPr="000812B3">
              <w:t>EM RELAÇÃO AO BEM ESTAR EM AMBIENTE DE TRABALHO:</w:t>
            </w:r>
          </w:p>
        </w:tc>
      </w:tr>
      <w:tr w:rsidR="001949CF" w:rsidRPr="000C3966" w14:paraId="5AD6C75D" w14:textId="77777777">
        <w:trPr>
          <w:trHeight w:val="555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FE17A8" w14:textId="77777777" w:rsidR="000812B3" w:rsidRPr="009D1934" w:rsidRDefault="000812B3" w:rsidP="00620EA7">
            <w:pPr>
              <w:spacing w:line="276" w:lineRule="auto"/>
              <w:ind w:left="360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5A55D8F0" w14:textId="147837B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9D1934">
              <w:rPr>
                <w:rFonts w:ascii="Arial" w:hAnsi="Arial" w:cs="Arial"/>
              </w:rPr>
              <w:t>Qual o seu horário de trabalho?</w:t>
            </w:r>
          </w:p>
          <w:p w14:paraId="55ABF07C" w14:textId="04FEDAD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Integral      (    ) Meio Período</w:t>
            </w:r>
          </w:p>
          <w:p w14:paraId="4035A4BB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eastAsiaTheme="minorHAnsi" w:hAnsi="Arial" w:cs="Arial"/>
              </w:rPr>
            </w:pPr>
          </w:p>
          <w:p w14:paraId="64FD720C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9D1934">
              <w:rPr>
                <w:rFonts w:ascii="Arial" w:eastAsiaTheme="minorHAnsi" w:hAnsi="Arial" w:cs="Arial"/>
              </w:rPr>
              <w:t>Em quais destes ambientes você passa mais tempo?</w:t>
            </w:r>
          </w:p>
          <w:p w14:paraId="6A0D2793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Consultório      (    ) Circulações      (    ) Apartamento do Paciente      (    ) Enfermaria</w:t>
            </w:r>
          </w:p>
          <w:p w14:paraId="15B41DDA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39E9F9CE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9D1934">
              <w:rPr>
                <w:rFonts w:ascii="Arial" w:eastAsiaTheme="minorHAnsi" w:hAnsi="Arial" w:cs="Arial"/>
              </w:rPr>
              <w:t>Você trabalha quantas horas por dia?</w:t>
            </w:r>
          </w:p>
          <w:p w14:paraId="602123DC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menos de 6h     (    ) 6h      (    ) 8h      (    ) mais de 8h</w:t>
            </w:r>
          </w:p>
          <w:p w14:paraId="72698875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  <w:color w:val="002060"/>
              </w:rPr>
            </w:pPr>
          </w:p>
          <w:p w14:paraId="55A4F307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9D1934">
              <w:rPr>
                <w:rFonts w:ascii="Arial" w:eastAsiaTheme="minorHAnsi" w:hAnsi="Arial" w:cs="Arial"/>
              </w:rPr>
              <w:t>Dessas horas, cerca de quanto tempo você passa em ambiente fechado?</w:t>
            </w:r>
          </w:p>
          <w:p w14:paraId="340C3D91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menos de 1h     (    ) 2h      (    ) mais de 2h      (    ) nenhum horário</w:t>
            </w:r>
          </w:p>
          <w:p w14:paraId="54A2BE57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026CE135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eastAsiaTheme="minorHAnsi" w:hAnsi="Arial" w:cs="Arial"/>
              </w:rPr>
            </w:pPr>
            <w:r w:rsidRPr="009D1934">
              <w:rPr>
                <w:rFonts w:ascii="Arial" w:eastAsiaTheme="minorHAnsi" w:hAnsi="Arial" w:cs="Arial"/>
              </w:rPr>
              <w:t>Dessas horas, cerca de quanto tempo você passa em ambiente aberto?</w:t>
            </w:r>
          </w:p>
          <w:p w14:paraId="26085A50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menos de 1h     (    ) 2h      (    ) mais de 2h      (    ) nenhum horário</w:t>
            </w:r>
          </w:p>
          <w:p w14:paraId="297D816A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4EDA7B86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Baseando-se nas perguntas acima, como você considera a sua produtividade em ambiente de trabalho?</w:t>
            </w:r>
          </w:p>
          <w:p w14:paraId="2EC1B07A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Ótima    (    ) Boa    (    ) Regular    (    ) Ruim</w:t>
            </w:r>
          </w:p>
          <w:p w14:paraId="579C0845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17F611A4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Como você considera o seu nível de estresse em ambiente de trabalho?</w:t>
            </w:r>
          </w:p>
          <w:p w14:paraId="560F7A7F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2ADB43A3" w14:textId="7777777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38BE9477" w14:textId="77777777" w:rsidR="000812B3" w:rsidRPr="009D1934" w:rsidRDefault="000812B3" w:rsidP="00620EA7">
            <w:pPr>
              <w:pStyle w:val="PargrafodaLista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Há presença de vegetação em seu local de trabalho?</w:t>
            </w:r>
          </w:p>
          <w:p w14:paraId="3631B0E3" w14:textId="77777777" w:rsidR="00FC74D5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Sim      (    ) Não</w:t>
            </w:r>
          </w:p>
          <w:p w14:paraId="19D9FD4A" w14:textId="2BE974C7" w:rsidR="000812B3" w:rsidRPr="009D1934" w:rsidRDefault="000812B3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</w:tc>
      </w:tr>
      <w:tr w:rsidR="001949CF" w:rsidRPr="000C3966" w14:paraId="4BE6BCEA" w14:textId="77777777">
        <w:trPr>
          <w:trHeight w:val="75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CAB1F8F" w14:textId="75BE1F97" w:rsidR="001949CF" w:rsidRPr="009D1934" w:rsidRDefault="00D335B5" w:rsidP="00620EA7">
            <w:pPr>
              <w:spacing w:line="276" w:lineRule="auto"/>
              <w:rPr>
                <w:lang w:val="pt-BR"/>
              </w:rPr>
            </w:pPr>
            <w:r w:rsidRPr="009D1934">
              <w:rPr>
                <w:rStyle w:val="AllcapsChar"/>
              </w:rPr>
              <w:t>EM RELAÇÃO AOS ESPAÇOS VERDE QUE ESTÃO NO SEU AMBIENTE DE TRABALHO:</w:t>
            </w:r>
          </w:p>
        </w:tc>
      </w:tr>
      <w:tr w:rsidR="001949CF" w:rsidRPr="000C3966" w14:paraId="59FB7536" w14:textId="77777777">
        <w:trPr>
          <w:trHeight w:val="412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4BACD3A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40C28AED" w14:textId="2B5D48B3" w:rsidR="00D335B5" w:rsidRPr="009D1934" w:rsidRDefault="00D335B5" w:rsidP="00620EA7">
            <w:pPr>
              <w:pStyle w:val="PargrafodaLista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Nas horas vagas você frequenta os espaços verdes?</w:t>
            </w:r>
          </w:p>
          <w:p w14:paraId="0258796C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Sim      (    ) Não</w:t>
            </w:r>
          </w:p>
          <w:p w14:paraId="1736D71D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2DE733D4" w14:textId="77777777" w:rsidR="00D335B5" w:rsidRPr="009D1934" w:rsidRDefault="00D335B5" w:rsidP="00620EA7">
            <w:pPr>
              <w:pStyle w:val="PargrafodaLista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Eles estão em um local de fácil acesso?</w:t>
            </w:r>
          </w:p>
          <w:p w14:paraId="19BC10A7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Sim      (    ) Não</w:t>
            </w:r>
          </w:p>
          <w:p w14:paraId="5ED798D4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100EE5C5" w14:textId="77777777" w:rsidR="00D335B5" w:rsidRPr="009D1934" w:rsidRDefault="00D335B5" w:rsidP="00620EA7">
            <w:pPr>
              <w:pStyle w:val="PargrafodaLista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Você acredita possuir área verde suficiente no local?</w:t>
            </w:r>
          </w:p>
          <w:p w14:paraId="0A3EF23D" w14:textId="77777777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Sim      (    ) Não</w:t>
            </w:r>
          </w:p>
          <w:p w14:paraId="69075958" w14:textId="49F2FF74" w:rsidR="00D335B5" w:rsidRPr="009D1934" w:rsidRDefault="00D335B5" w:rsidP="00620EA7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</w:tc>
      </w:tr>
      <w:tr w:rsidR="001949CF" w:rsidRPr="00F0761B" w14:paraId="24DF7DB6" w14:textId="77777777">
        <w:trPr>
          <w:trHeight w:val="75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ECC7634" w14:textId="20F0FCD0" w:rsidR="001949CF" w:rsidRPr="009D1934" w:rsidRDefault="00D335B5" w:rsidP="00620EA7">
            <w:pPr>
              <w:spacing w:line="276" w:lineRule="auto"/>
              <w:rPr>
                <w:lang w:val="pt-BR"/>
              </w:rPr>
            </w:pPr>
            <w:r w:rsidRPr="009D1934">
              <w:rPr>
                <w:rStyle w:val="AllcapsChar"/>
              </w:rPr>
              <w:t>PERCEPÇÃO DO USO DA BIOFILIA:</w:t>
            </w:r>
          </w:p>
        </w:tc>
      </w:tr>
      <w:tr w:rsidR="001949CF" w:rsidRPr="00F0761B" w14:paraId="0C5CC0FF" w14:textId="77777777">
        <w:trPr>
          <w:trHeight w:val="412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0C1F36" w14:textId="33164AB6" w:rsidR="00620EA7" w:rsidRPr="009D1934" w:rsidRDefault="00620EA7" w:rsidP="00620EA7">
            <w:pPr>
              <w:pStyle w:val="PargrafodaLista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38C8B7C" w14:textId="203381ED" w:rsidR="00D335B5" w:rsidRPr="009D1934" w:rsidRDefault="00D335B5" w:rsidP="00B93565">
            <w:pPr>
              <w:pStyle w:val="Pargrafoda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Você sabe o que é Biofilia? “</w:t>
            </w:r>
            <w:r w:rsidRPr="009D1934">
              <w:rPr>
                <w:rFonts w:ascii="Arial" w:hAnsi="Arial" w:cs="Arial"/>
                <w:i/>
                <w:iCs/>
              </w:rPr>
              <w:t>A Biofilia é a necessidade que sentimos de estar em contato, interagir e nos relacionarmos com a natureza. O termo Biofilia que significa “amor pela vida”</w:t>
            </w:r>
            <w:r w:rsidRPr="009D1934">
              <w:rPr>
                <w:rFonts w:ascii="Arial" w:hAnsi="Arial" w:cs="Arial"/>
              </w:rPr>
              <w:t xml:space="preserve"> (EDWARD WILSON)</w:t>
            </w:r>
          </w:p>
          <w:p w14:paraId="01CFF216" w14:textId="77777777" w:rsidR="00D335B5" w:rsidRPr="009D1934" w:rsidRDefault="00D335B5" w:rsidP="00B93565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Sim      (    ) Não</w:t>
            </w:r>
          </w:p>
          <w:p w14:paraId="2186E7E6" w14:textId="77777777" w:rsidR="00D335B5" w:rsidRPr="009D1934" w:rsidRDefault="00D335B5" w:rsidP="00B93565">
            <w:pPr>
              <w:spacing w:after="0" w:line="276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  <w:p w14:paraId="4F7B14FC" w14:textId="77777777" w:rsidR="00D335B5" w:rsidRPr="009D1934" w:rsidRDefault="00D335B5" w:rsidP="00B93565">
            <w:pPr>
              <w:pStyle w:val="Pargrafoda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 xml:space="preserve">Quais desses elementos você sente mais falta em seu ambiente fechado? </w:t>
            </w:r>
          </w:p>
          <w:p w14:paraId="304D6EFC" w14:textId="4779EFC3" w:rsidR="00D335B5" w:rsidRPr="009D1934" w:rsidRDefault="00D335B5" w:rsidP="00B93565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Imagens da natureza (    ) Materiais naturais      (    ) Cores vivas      (    ) Simulação de luz e ar natural</w:t>
            </w:r>
          </w:p>
          <w:p w14:paraId="25A7835A" w14:textId="77777777" w:rsidR="00D335B5" w:rsidRPr="009D1934" w:rsidRDefault="00D335B5" w:rsidP="00B93565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  <w:p w14:paraId="2666EA50" w14:textId="77777777" w:rsidR="00D335B5" w:rsidRPr="009D1934" w:rsidRDefault="00D335B5" w:rsidP="00B93565">
            <w:pPr>
              <w:pStyle w:val="PargrafodaLista"/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Quais desses elementos você sente mais falta em seu ambiente aberto?</w:t>
            </w:r>
          </w:p>
          <w:p w14:paraId="4F4D7FDB" w14:textId="5E2911A2" w:rsidR="001949CF" w:rsidRPr="009D1934" w:rsidRDefault="00D335B5" w:rsidP="00B93565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Vegetação    (    ) Mobiliário Urbano    (    ) Ventilação Natural    (    ) Paisagens</w:t>
            </w:r>
          </w:p>
          <w:p w14:paraId="66474B5C" w14:textId="04CB9C97" w:rsidR="00620EA7" w:rsidRPr="009D1934" w:rsidRDefault="00620EA7" w:rsidP="004833B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E4029FF" w14:textId="00196436" w:rsidR="009D1934" w:rsidRDefault="009D1934" w:rsidP="004833B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9260E28" w14:textId="77777777" w:rsidR="009D1934" w:rsidRPr="009D1934" w:rsidRDefault="009D1934" w:rsidP="004833B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14502209" w14:textId="50377484" w:rsidR="00620EA7" w:rsidRPr="009D1934" w:rsidRDefault="00620EA7" w:rsidP="00620EA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Qual sua impressão em relação a esses espaços após sofrerem essas alterações?</w:t>
            </w:r>
          </w:p>
          <w:p w14:paraId="61367A73" w14:textId="17BB7707" w:rsidR="00620EA7" w:rsidRPr="009D1934" w:rsidRDefault="00620EA7" w:rsidP="004833BE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0DD1F8B3" w14:textId="77777777" w:rsidR="004833BE" w:rsidRPr="009D1934" w:rsidRDefault="004833BE" w:rsidP="004833BE">
            <w:pPr>
              <w:pStyle w:val="PargrafodaLista"/>
              <w:rPr>
                <w:rFonts w:ascii="Arial" w:hAnsi="Arial" w:cs="Arial"/>
              </w:rPr>
            </w:pPr>
          </w:p>
          <w:p w14:paraId="02047D0D" w14:textId="13A8C281" w:rsidR="00620EA7" w:rsidRPr="009D1934" w:rsidRDefault="00620EA7" w:rsidP="004833BE">
            <w:pPr>
              <w:pStyle w:val="PargrafodaLista"/>
              <w:ind w:left="972"/>
              <w:jc w:val="both"/>
              <w:rPr>
                <w:rFonts w:ascii="Verdana" w:hAnsi="Verdana" w:cs="Arial"/>
                <w:u w:val="single"/>
              </w:rPr>
            </w:pPr>
            <w:r w:rsidRPr="009D1934">
              <w:rPr>
                <w:rFonts w:ascii="Verdana" w:hAnsi="Verdana" w:cs="Arial"/>
              </w:rPr>
              <w:t xml:space="preserve">ANTES:  </w:t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  <w:t xml:space="preserve">             </w:t>
            </w:r>
            <w:r w:rsidR="004833BE" w:rsidRPr="009D1934">
              <w:rPr>
                <w:rFonts w:ascii="Verdana" w:hAnsi="Verdana" w:cs="Arial"/>
              </w:rPr>
              <w:t xml:space="preserve">         </w:t>
            </w:r>
            <w:r w:rsidRPr="009D1934">
              <w:rPr>
                <w:rFonts w:ascii="Verdana" w:hAnsi="Verdana" w:cs="Arial"/>
              </w:rPr>
              <w:t xml:space="preserve"> DEPOIS:</w:t>
            </w:r>
          </w:p>
          <w:p w14:paraId="013E0516" w14:textId="4F0D46F4" w:rsidR="00620EA7" w:rsidRPr="009D1934" w:rsidRDefault="004833BE" w:rsidP="00620EA7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439B11BE" wp14:editId="76355973">
                  <wp:extent cx="2546883" cy="1511300"/>
                  <wp:effectExtent l="19050" t="19050" r="635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RREDOR 0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1" t="16677"/>
                          <a:stretch/>
                        </pic:blipFill>
                        <pic:spPr bwMode="auto">
                          <a:xfrm>
                            <a:off x="0" y="0"/>
                            <a:ext cx="2652687" cy="15740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0EA7" w:rsidRPr="009D1934">
              <w:rPr>
                <w:rFonts w:ascii="Arial" w:hAnsi="Arial" w:cs="Arial"/>
                <w:color w:val="FF0000"/>
                <w:sz w:val="20"/>
                <w:szCs w:val="20"/>
              </w:rPr>
              <w:t xml:space="preserve">   </w:t>
            </w: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06909536" wp14:editId="38EC455F">
                  <wp:extent cx="2667000" cy="1500013"/>
                  <wp:effectExtent l="19050" t="19050" r="0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03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53" cy="151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68521" w14:textId="0C8A1435" w:rsidR="004833BE" w:rsidRPr="009D1934" w:rsidRDefault="004833BE" w:rsidP="004833B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835FD7D" w14:textId="77777777" w:rsidR="004833BE" w:rsidRPr="009D1934" w:rsidRDefault="004833BE" w:rsidP="004833B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98B45D1" w14:textId="77777777" w:rsidR="004833BE" w:rsidRPr="009D1934" w:rsidRDefault="004833BE" w:rsidP="004833B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Qual sua impressão em relação a esses espaços após sofrerem essas alterações?</w:t>
            </w:r>
          </w:p>
          <w:p w14:paraId="7F023664" w14:textId="77777777" w:rsidR="004833BE" w:rsidRPr="009D1934" w:rsidRDefault="004833BE" w:rsidP="004833BE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12EDA7DF" w14:textId="77777777" w:rsidR="004833BE" w:rsidRPr="009D1934" w:rsidRDefault="004833BE" w:rsidP="004833BE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424DCE22" w14:textId="77777777" w:rsidR="004833BE" w:rsidRPr="009D1934" w:rsidRDefault="004833BE" w:rsidP="004833BE">
            <w:pPr>
              <w:pStyle w:val="PargrafodaLista"/>
              <w:ind w:left="972"/>
              <w:jc w:val="both"/>
              <w:rPr>
                <w:rFonts w:ascii="Verdana" w:hAnsi="Verdana" w:cs="Arial"/>
                <w:u w:val="single"/>
              </w:rPr>
            </w:pPr>
            <w:r w:rsidRPr="009D1934">
              <w:rPr>
                <w:rFonts w:ascii="Verdana" w:hAnsi="Verdana" w:cs="Arial"/>
              </w:rPr>
              <w:t xml:space="preserve">ANTES:  </w:t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  <w:t xml:space="preserve">              DEPOIS:</w:t>
            </w:r>
          </w:p>
          <w:p w14:paraId="62DCBEA9" w14:textId="488F08DE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4CF9AE3D" wp14:editId="5F40CEBB">
                  <wp:extent cx="1987918" cy="2012320"/>
                  <wp:effectExtent l="38100" t="0" r="1270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RREDOR 0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r="12488"/>
                          <a:stretch/>
                        </pic:blipFill>
                        <pic:spPr bwMode="auto">
                          <a:xfrm rot="5400000">
                            <a:off x="0" y="0"/>
                            <a:ext cx="2067182" cy="20925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1934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</w:t>
            </w: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1F5E5706" wp14:editId="0E3570D3">
                  <wp:extent cx="2684788" cy="2012950"/>
                  <wp:effectExtent l="19050" t="19050" r="1270" b="63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 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46" cy="2104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4A0F9" w14:textId="67151E39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0356C57" w14:textId="77777777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BEBDFFF" w14:textId="77777777" w:rsidR="004833BE" w:rsidRPr="009D1934" w:rsidRDefault="004833BE" w:rsidP="004833B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Qual sua impressão em relação a esses espaços após sofrerem essas alterações?</w:t>
            </w:r>
          </w:p>
          <w:p w14:paraId="72FCF667" w14:textId="77777777" w:rsidR="004833BE" w:rsidRPr="009D1934" w:rsidRDefault="004833BE" w:rsidP="004833BE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6D85B32B" w14:textId="77777777" w:rsidR="004833BE" w:rsidRPr="009D1934" w:rsidRDefault="004833BE" w:rsidP="004833BE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3D376C3C" w14:textId="77777777" w:rsidR="004833BE" w:rsidRPr="009D1934" w:rsidRDefault="004833BE" w:rsidP="004833BE">
            <w:pPr>
              <w:pStyle w:val="PargrafodaLista"/>
              <w:ind w:left="972"/>
              <w:jc w:val="both"/>
              <w:rPr>
                <w:rFonts w:ascii="Verdana" w:hAnsi="Verdana" w:cs="Arial"/>
                <w:u w:val="single"/>
              </w:rPr>
            </w:pPr>
            <w:r w:rsidRPr="009D1934">
              <w:rPr>
                <w:rFonts w:ascii="Verdana" w:hAnsi="Verdana" w:cs="Arial"/>
              </w:rPr>
              <w:t xml:space="preserve">ANTES:  </w:t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  <w:t xml:space="preserve">              DEPOIS:</w:t>
            </w:r>
          </w:p>
          <w:p w14:paraId="7909E6E5" w14:textId="5A74B885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BD4FC9B" wp14:editId="324C1D0E">
                  <wp:extent cx="1568450" cy="2091319"/>
                  <wp:effectExtent l="19050" t="19050" r="0" b="444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UARTO PACIENT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88" cy="2170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934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</w:t>
            </w: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39A29AB7" wp14:editId="356984A3">
                  <wp:extent cx="2616200" cy="2092010"/>
                  <wp:effectExtent l="19050" t="19050" r="0" b="381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 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860" cy="2126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79D02" w14:textId="2B0758CD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3E669DE" w14:textId="497848BB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68B1B08" w14:textId="4198C75D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D25233D" w14:textId="34C59694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2E872E" w14:textId="6304BA43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76A9247" w14:textId="5E7A83E2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D2269FE" w14:textId="4C48F689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32A7AF1" w14:textId="77777777" w:rsidR="004833BE" w:rsidRPr="009D1934" w:rsidRDefault="004833BE" w:rsidP="009D193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CEF7972" w14:textId="77777777" w:rsidR="004833BE" w:rsidRPr="009D1934" w:rsidRDefault="004833BE" w:rsidP="004833B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Qual sua impressão em relação a esses espaços após sofrerem essas alterações?</w:t>
            </w:r>
          </w:p>
          <w:p w14:paraId="3A12EA53" w14:textId="77777777" w:rsidR="004833BE" w:rsidRPr="009D1934" w:rsidRDefault="004833BE" w:rsidP="004833BE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02B438D0" w14:textId="77777777" w:rsidR="004833BE" w:rsidRPr="009D1934" w:rsidRDefault="004833BE" w:rsidP="004833BE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56F4420D" w14:textId="16F54A71" w:rsidR="004833BE" w:rsidRPr="009D1934" w:rsidRDefault="004833BE" w:rsidP="004833BE">
            <w:pPr>
              <w:pStyle w:val="PargrafodaLista"/>
              <w:ind w:left="972"/>
              <w:jc w:val="both"/>
              <w:rPr>
                <w:rFonts w:ascii="Verdana" w:hAnsi="Verdana" w:cs="Arial"/>
                <w:u w:val="single"/>
              </w:rPr>
            </w:pPr>
            <w:r w:rsidRPr="009D1934">
              <w:rPr>
                <w:rFonts w:ascii="Verdana" w:hAnsi="Verdana" w:cs="Arial"/>
              </w:rPr>
              <w:t xml:space="preserve">ANTES:  </w:t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  <w:t xml:space="preserve">    DEPOIS:</w:t>
            </w:r>
          </w:p>
          <w:p w14:paraId="23075FB5" w14:textId="4EBD4B23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DE3D976" wp14:editId="3548EAA9">
                  <wp:extent cx="1605131" cy="2074028"/>
                  <wp:effectExtent l="19050" t="19050" r="0" b="254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4"/>
                          <a:stretch/>
                        </pic:blipFill>
                        <pic:spPr bwMode="auto">
                          <a:xfrm>
                            <a:off x="0" y="0"/>
                            <a:ext cx="1622660" cy="2096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1934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</w:t>
            </w: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CF68DDD" wp14:editId="3C58E285">
                  <wp:extent cx="2592410" cy="2074027"/>
                  <wp:effectExtent l="19050" t="19050" r="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03" cy="21027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85B73" w14:textId="65B9AAD0" w:rsidR="004833BE" w:rsidRPr="009D1934" w:rsidRDefault="004833BE" w:rsidP="004833BE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E33FD25" w14:textId="77777777" w:rsidR="004833BE" w:rsidRPr="009D1934" w:rsidRDefault="004833BE" w:rsidP="004833BE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Qual sua impressão em relação a esses espaços após sofrerem essas alterações?</w:t>
            </w:r>
          </w:p>
          <w:p w14:paraId="3B834E0E" w14:textId="77777777" w:rsidR="004833BE" w:rsidRPr="009D1934" w:rsidRDefault="004833BE" w:rsidP="004833BE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Ótimo    (    ) Bom    (    ) Regular    (    ) Ruim</w:t>
            </w:r>
          </w:p>
          <w:p w14:paraId="37565238" w14:textId="77777777" w:rsidR="004833BE" w:rsidRPr="009D1934" w:rsidRDefault="004833BE" w:rsidP="004833BE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059CEDBD" w14:textId="574A7C19" w:rsidR="004833BE" w:rsidRPr="009D1934" w:rsidRDefault="004833BE" w:rsidP="004833BE">
            <w:pPr>
              <w:pStyle w:val="PargrafodaLista"/>
              <w:ind w:left="972"/>
              <w:jc w:val="both"/>
              <w:rPr>
                <w:rFonts w:ascii="Verdana" w:hAnsi="Verdana" w:cs="Arial"/>
                <w:u w:val="single"/>
              </w:rPr>
            </w:pPr>
            <w:r w:rsidRPr="009D1934">
              <w:rPr>
                <w:rFonts w:ascii="Verdana" w:hAnsi="Verdana" w:cs="Arial"/>
              </w:rPr>
              <w:t xml:space="preserve">ANTES:  </w:t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</w:r>
            <w:r w:rsidRPr="009D1934">
              <w:rPr>
                <w:rFonts w:ascii="Verdana" w:hAnsi="Verdana" w:cs="Arial"/>
              </w:rPr>
              <w:tab/>
              <w:t xml:space="preserve">  </w:t>
            </w:r>
            <w:r w:rsidR="009D1934" w:rsidRPr="009D1934">
              <w:rPr>
                <w:rFonts w:ascii="Verdana" w:hAnsi="Verdana" w:cs="Arial"/>
              </w:rPr>
              <w:t xml:space="preserve">                     </w:t>
            </w:r>
            <w:r w:rsidRPr="009D1934">
              <w:rPr>
                <w:rFonts w:ascii="Verdana" w:hAnsi="Verdana" w:cs="Arial"/>
              </w:rPr>
              <w:t xml:space="preserve">  DEPOIS:</w:t>
            </w:r>
          </w:p>
          <w:p w14:paraId="7EB534A2" w14:textId="41CAAD7C" w:rsidR="004833BE" w:rsidRPr="009D1934" w:rsidRDefault="009D1934" w:rsidP="009D1934">
            <w:pPr>
              <w:ind w:firstLine="7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D193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4A295242" wp14:editId="268229E6">
                  <wp:extent cx="2574219" cy="1854200"/>
                  <wp:effectExtent l="19050" t="1905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NFERMARIA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6160"/>
                          <a:stretch/>
                        </pic:blipFill>
                        <pic:spPr bwMode="auto">
                          <a:xfrm>
                            <a:off x="0" y="0"/>
                            <a:ext cx="2586013" cy="1862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33BE" w:rsidRPr="009D1934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</w:t>
            </w:r>
            <w:r w:rsidRPr="009D193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D9755E" wp14:editId="198B2E48">
                  <wp:extent cx="2323465" cy="1857927"/>
                  <wp:effectExtent l="19050" t="19050" r="63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69" cy="18900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F1F33" w14:textId="40D6778D" w:rsidR="004833BE" w:rsidRPr="009D1934" w:rsidRDefault="004833BE" w:rsidP="004833B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9CF" w:rsidRPr="000C3966" w14:paraId="22B2F38C" w14:textId="77777777">
        <w:trPr>
          <w:trHeight w:val="412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B78392" w14:textId="77777777" w:rsidR="009D1934" w:rsidRPr="009D1934" w:rsidRDefault="009D1934" w:rsidP="009D1934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214BF78C" w14:textId="75AEEC98" w:rsidR="009D1934" w:rsidRPr="009D1934" w:rsidRDefault="009D1934" w:rsidP="009D1934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9D1934">
              <w:rPr>
                <w:rFonts w:ascii="Arial" w:hAnsi="Arial" w:cs="Arial"/>
              </w:rPr>
              <w:t>Após entender o que é a biofilia, quais dessas mudanças seria significante para você se fosse aplicada nesses ambientes?</w:t>
            </w:r>
          </w:p>
          <w:p w14:paraId="7A6484D5" w14:textId="77777777" w:rsidR="009D1934" w:rsidRPr="009D1934" w:rsidRDefault="009D1934" w:rsidP="009D1934">
            <w:pPr>
              <w:pStyle w:val="PargrafodaLista"/>
              <w:rPr>
                <w:rFonts w:ascii="Arial" w:hAnsi="Arial" w:cs="Arial"/>
              </w:rPr>
            </w:pPr>
          </w:p>
          <w:p w14:paraId="7D48CA73" w14:textId="77777777" w:rsidR="009D1934" w:rsidRPr="009D1934" w:rsidRDefault="009D1934" w:rsidP="009D1934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Aumentaria a minha produtividade</w:t>
            </w:r>
          </w:p>
          <w:p w14:paraId="6C8B8D58" w14:textId="77777777" w:rsidR="009D1934" w:rsidRPr="009D1934" w:rsidRDefault="009D1934" w:rsidP="009D1934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Diminuiria o meu nível de estresse</w:t>
            </w:r>
          </w:p>
          <w:p w14:paraId="40BA54A4" w14:textId="77777777" w:rsidR="009D1934" w:rsidRPr="009D1934" w:rsidRDefault="009D1934" w:rsidP="009D1934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Dificultaria a minha produtividade</w:t>
            </w:r>
          </w:p>
          <w:p w14:paraId="00194AB7" w14:textId="77777777" w:rsidR="001949CF" w:rsidRPr="009D1934" w:rsidRDefault="009D1934" w:rsidP="009D1934">
            <w:pPr>
              <w:pStyle w:val="PargrafodaLista"/>
              <w:rPr>
                <w:rFonts w:ascii="Arial" w:hAnsi="Arial" w:cs="Arial"/>
              </w:rPr>
            </w:pPr>
            <w:proofErr w:type="gramStart"/>
            <w:r w:rsidRPr="009D1934">
              <w:rPr>
                <w:rFonts w:ascii="Arial" w:hAnsi="Arial" w:cs="Arial"/>
              </w:rPr>
              <w:t xml:space="preserve">(  </w:t>
            </w:r>
            <w:proofErr w:type="gramEnd"/>
            <w:r w:rsidRPr="009D1934">
              <w:rPr>
                <w:rFonts w:ascii="Arial" w:hAnsi="Arial" w:cs="Arial"/>
              </w:rPr>
              <w:t xml:space="preserve">  ) Indiferente</w:t>
            </w:r>
          </w:p>
          <w:p w14:paraId="4F23925E" w14:textId="7328D250" w:rsidR="009D1934" w:rsidRPr="009D1934" w:rsidRDefault="009D1934" w:rsidP="009D1934">
            <w:pPr>
              <w:pStyle w:val="PargrafodaLista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49CF" w:rsidRPr="000C3966" w14:paraId="39FFAAC6" w14:textId="77777777">
        <w:trPr>
          <w:trHeight w:val="135"/>
        </w:trPr>
        <w:tc>
          <w:tcPr>
            <w:tcW w:w="98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</w:tcPr>
          <w:p w14:paraId="1DE374AC" w14:textId="5B90D993" w:rsidR="001949CF" w:rsidRPr="00F0761B" w:rsidRDefault="00620EA7" w:rsidP="00620EA7">
            <w:pPr>
              <w:pStyle w:val="Allcaps"/>
              <w:jc w:val="right"/>
            </w:pPr>
            <w:r w:rsidRPr="00620EA7">
              <w:t>OBRIGADO PELA SUA PARTICIPAÇÃO!</w:t>
            </w:r>
          </w:p>
        </w:tc>
      </w:tr>
    </w:tbl>
    <w:p w14:paraId="204741ED" w14:textId="77777777" w:rsidR="001949CF" w:rsidRPr="00F0761B" w:rsidRDefault="001949CF">
      <w:pPr>
        <w:rPr>
          <w:lang w:val="pt-BR"/>
        </w:rPr>
      </w:pPr>
    </w:p>
    <w:sectPr w:rsidR="001949CF" w:rsidRPr="00F0761B" w:rsidSect="000812B3">
      <w:footerReference w:type="default" r:id="rId22"/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F92D8" w14:textId="77777777" w:rsidR="00B75DA2" w:rsidRDefault="00B75DA2" w:rsidP="000812B3">
      <w:pPr>
        <w:spacing w:before="0" w:after="0"/>
      </w:pPr>
      <w:r>
        <w:separator/>
      </w:r>
    </w:p>
  </w:endnote>
  <w:endnote w:type="continuationSeparator" w:id="0">
    <w:p w14:paraId="3CB2463C" w14:textId="77777777" w:rsidR="00B75DA2" w:rsidRDefault="00B75DA2" w:rsidP="000812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3102670"/>
      <w:docPartObj>
        <w:docPartGallery w:val="Page Numbers (Bottom of Page)"/>
        <w:docPartUnique/>
      </w:docPartObj>
    </w:sdtPr>
    <w:sdtEndPr/>
    <w:sdtContent>
      <w:p w14:paraId="3513606D" w14:textId="6312F581" w:rsidR="00D21B2F" w:rsidRDefault="00D21B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45F2762A" w14:textId="77777777" w:rsidR="00D21B2F" w:rsidRDefault="00D21B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C1449" w14:textId="77777777" w:rsidR="00B75DA2" w:rsidRDefault="00B75DA2" w:rsidP="000812B3">
      <w:pPr>
        <w:spacing w:before="0" w:after="0"/>
      </w:pPr>
      <w:r>
        <w:separator/>
      </w:r>
    </w:p>
  </w:footnote>
  <w:footnote w:type="continuationSeparator" w:id="0">
    <w:p w14:paraId="0F510C93" w14:textId="77777777" w:rsidR="00B75DA2" w:rsidRDefault="00B75DA2" w:rsidP="000812B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E5211"/>
    <w:multiLevelType w:val="hybridMultilevel"/>
    <w:tmpl w:val="F5A8C508"/>
    <w:lvl w:ilvl="0" w:tplc="99E208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E754F"/>
    <w:multiLevelType w:val="hybridMultilevel"/>
    <w:tmpl w:val="75720F5C"/>
    <w:lvl w:ilvl="0" w:tplc="99E208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A72B5"/>
    <w:multiLevelType w:val="hybridMultilevel"/>
    <w:tmpl w:val="FA08CE2E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986A04"/>
    <w:multiLevelType w:val="hybridMultilevel"/>
    <w:tmpl w:val="2390B8DA"/>
    <w:lvl w:ilvl="0" w:tplc="99E208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51CD6"/>
    <w:multiLevelType w:val="hybridMultilevel"/>
    <w:tmpl w:val="12B28E0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2B3"/>
    <w:rsid w:val="000812B3"/>
    <w:rsid w:val="000A29E8"/>
    <w:rsid w:val="000C3966"/>
    <w:rsid w:val="001949CF"/>
    <w:rsid w:val="003724A0"/>
    <w:rsid w:val="004833BE"/>
    <w:rsid w:val="005211A3"/>
    <w:rsid w:val="005F22EB"/>
    <w:rsid w:val="00620EA7"/>
    <w:rsid w:val="0075298C"/>
    <w:rsid w:val="0086571F"/>
    <w:rsid w:val="00943441"/>
    <w:rsid w:val="00947BF6"/>
    <w:rsid w:val="009B103D"/>
    <w:rsid w:val="009D1934"/>
    <w:rsid w:val="00B75DA2"/>
    <w:rsid w:val="00B93565"/>
    <w:rsid w:val="00BB4F72"/>
    <w:rsid w:val="00D21B2F"/>
    <w:rsid w:val="00D335B5"/>
    <w:rsid w:val="00D627C3"/>
    <w:rsid w:val="00D97A1E"/>
    <w:rsid w:val="00DE1EBE"/>
    <w:rsid w:val="00E074B5"/>
    <w:rsid w:val="00EA05FC"/>
    <w:rsid w:val="00F0761B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F1415"/>
  <w15:docId w15:val="{0F08A628-B605-4D37-800B-7B435EB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74B5"/>
    <w:pPr>
      <w:spacing w:before="40" w:after="40"/>
    </w:pPr>
    <w:rPr>
      <w:rFonts w:ascii="Verdana" w:hAnsi="Verdana" w:cs="Verdana"/>
      <w:sz w:val="16"/>
      <w:szCs w:val="16"/>
      <w:lang w:val="en-US" w:eastAsia="en-US" w:bidi="pt-BR"/>
    </w:rPr>
  </w:style>
  <w:style w:type="paragraph" w:styleId="Ttulo1">
    <w:name w:val="heading 1"/>
    <w:basedOn w:val="Normal"/>
    <w:next w:val="Normal"/>
    <w:qFormat/>
    <w:rsid w:val="00E074B5"/>
    <w:pPr>
      <w:keepNext/>
      <w:spacing w:before="240" w:after="120"/>
      <w:outlineLvl w:val="0"/>
    </w:pPr>
    <w:rPr>
      <w:b/>
      <w:bCs/>
      <w:caps/>
      <w:kern w:val="3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E074B5"/>
    <w:rPr>
      <w:rFonts w:ascii="Tahoma" w:hAnsi="Tahoma" w:cs="Tahoma"/>
    </w:rPr>
  </w:style>
  <w:style w:type="character" w:customStyle="1" w:styleId="AllcapsChar">
    <w:name w:val="All caps Char"/>
    <w:basedOn w:val="Fontepargpadro"/>
    <w:link w:val="Allcaps"/>
    <w:locked/>
    <w:rsid w:val="00E074B5"/>
    <w:rPr>
      <w:rFonts w:ascii="Verdana" w:hAnsi="Verdana" w:hint="default"/>
      <w:caps/>
      <w:sz w:val="16"/>
      <w:szCs w:val="16"/>
      <w:lang w:val="pt-BR" w:eastAsia="pt-BR" w:bidi="pt-BR"/>
    </w:rPr>
  </w:style>
  <w:style w:type="paragraph" w:customStyle="1" w:styleId="Allcaps">
    <w:name w:val="All caps"/>
    <w:basedOn w:val="Normal"/>
    <w:link w:val="AllcapsChar"/>
    <w:rsid w:val="00E074B5"/>
    <w:rPr>
      <w:caps/>
      <w:lang w:val="pt-BR" w:eastAsia="pt-BR"/>
    </w:rPr>
  </w:style>
  <w:style w:type="paragraph" w:customStyle="1" w:styleId="BulletedList">
    <w:name w:val="Bulleted List"/>
    <w:basedOn w:val="Normal"/>
    <w:rsid w:val="00E074B5"/>
    <w:pPr>
      <w:numPr>
        <w:numId w:val="2"/>
      </w:numPr>
      <w:spacing w:before="120" w:after="240"/>
    </w:pPr>
    <w:rPr>
      <w:lang w:val="pt-BR" w:eastAsia="pt-BR"/>
    </w:rPr>
  </w:style>
  <w:style w:type="character" w:customStyle="1" w:styleId="BoldChar">
    <w:name w:val="Bold Char"/>
    <w:basedOn w:val="Fontepargpadro"/>
    <w:link w:val="Bold"/>
    <w:locked/>
    <w:rsid w:val="00E074B5"/>
    <w:rPr>
      <w:rFonts w:ascii="Verdana" w:hAnsi="Verdana" w:hint="default"/>
      <w:b/>
      <w:bCs w:val="0"/>
      <w:sz w:val="16"/>
      <w:szCs w:val="24"/>
      <w:lang w:val="pt-BR" w:eastAsia="pt-BR" w:bidi="pt-BR"/>
    </w:rPr>
  </w:style>
  <w:style w:type="paragraph" w:customStyle="1" w:styleId="Bold">
    <w:name w:val="Bold"/>
    <w:basedOn w:val="Normal"/>
    <w:link w:val="BoldChar"/>
    <w:rsid w:val="00E074B5"/>
    <w:rPr>
      <w:b/>
      <w:lang w:val="pt-BR" w:eastAsia="pt-BR"/>
    </w:rPr>
  </w:style>
  <w:style w:type="character" w:customStyle="1" w:styleId="ItalicChar">
    <w:name w:val="Italic Char"/>
    <w:basedOn w:val="Fontepargpadro"/>
    <w:link w:val="Italic"/>
    <w:locked/>
    <w:rsid w:val="00E074B5"/>
    <w:rPr>
      <w:rFonts w:ascii="Verdana" w:hAnsi="Verdana" w:hint="default"/>
      <w:i/>
      <w:iCs w:val="0"/>
      <w:sz w:val="16"/>
      <w:szCs w:val="24"/>
      <w:lang w:val="pt-BR" w:eastAsia="pt-BR" w:bidi="pt-BR"/>
    </w:rPr>
  </w:style>
  <w:style w:type="paragraph" w:customStyle="1" w:styleId="Italic">
    <w:name w:val="Italic"/>
    <w:basedOn w:val="Normal"/>
    <w:link w:val="ItalicChar"/>
    <w:rsid w:val="00E074B5"/>
    <w:rPr>
      <w:i/>
      <w:lang w:val="pt-BR" w:eastAsia="pt-BR"/>
    </w:rPr>
  </w:style>
  <w:style w:type="paragraph" w:styleId="Cabealho">
    <w:name w:val="header"/>
    <w:basedOn w:val="Normal"/>
    <w:link w:val="CabealhoChar"/>
    <w:unhideWhenUsed/>
    <w:rsid w:val="000812B3"/>
    <w:pPr>
      <w:tabs>
        <w:tab w:val="center" w:pos="4536"/>
        <w:tab w:val="right" w:pos="9072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rsid w:val="000812B3"/>
    <w:rPr>
      <w:rFonts w:ascii="Verdana" w:hAnsi="Verdana" w:cs="Verdana"/>
      <w:sz w:val="16"/>
      <w:szCs w:val="16"/>
      <w:lang w:val="en-US" w:eastAsia="en-US" w:bidi="pt-BR"/>
    </w:rPr>
  </w:style>
  <w:style w:type="paragraph" w:styleId="Rodap">
    <w:name w:val="footer"/>
    <w:basedOn w:val="Normal"/>
    <w:link w:val="RodapChar"/>
    <w:uiPriority w:val="99"/>
    <w:unhideWhenUsed/>
    <w:rsid w:val="000812B3"/>
    <w:pPr>
      <w:tabs>
        <w:tab w:val="center" w:pos="4536"/>
        <w:tab w:val="right" w:pos="9072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812B3"/>
    <w:rPr>
      <w:rFonts w:ascii="Verdana" w:hAnsi="Verdana" w:cs="Verdana"/>
      <w:sz w:val="16"/>
      <w:szCs w:val="16"/>
      <w:lang w:val="en-US" w:eastAsia="en-US" w:bidi="pt-BR"/>
    </w:rPr>
  </w:style>
  <w:style w:type="paragraph" w:styleId="PargrafodaLista">
    <w:name w:val="List Paragraph"/>
    <w:basedOn w:val="Normal"/>
    <w:uiPriority w:val="34"/>
    <w:qFormat/>
    <w:rsid w:val="000812B3"/>
    <w:pPr>
      <w:spacing w:before="0" w:after="0"/>
      <w:ind w:left="720"/>
      <w:contextualSpacing/>
    </w:pPr>
    <w:rPr>
      <w:rFonts w:ascii="Times New Roman" w:hAnsi="Times New Roman" w:cs="Times New Roman"/>
      <w:sz w:val="20"/>
      <w:szCs w:val="20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\Downloads\tf0190106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CommandLine xmlns="e5d022ff-4ce9-4922-b5a4-f245e35e2aac" xsi:nil="true"/>
    <UACurrentWords xmlns="e5d022ff-4ce9-4922-b5a4-f245e35e2aac" xsi:nil="true"/>
    <TPApplication xmlns="e5d022ff-4ce9-4922-b5a4-f245e35e2aac" xsi:nil="true"/>
    <AssetId xmlns="e5d022ff-4ce9-4922-b5a4-f245e35e2aac">TP101901068</AssetId>
    <DirectSourceMarket xmlns="e5d022ff-4ce9-4922-b5a4-f245e35e2aac" xsi:nil="true"/>
    <NumericId xmlns="e5d022ff-4ce9-4922-b5a4-f245e35e2aac" xsi:nil="true"/>
    <OOCacheId xmlns="e5d022ff-4ce9-4922-b5a4-f245e35e2aac">b163bb51-cfbb-4ed6-ad01-ce7ff0e4c379</OOCacheId>
    <AcquiredFrom xmlns="e5d022ff-4ce9-4922-b5a4-f245e35e2aac" xsi:nil="true"/>
    <IsSearchable xmlns="e5d022ff-4ce9-4922-b5a4-f245e35e2aac">false</IsSearchable>
    <Downloads xmlns="e5d022ff-4ce9-4922-b5a4-f245e35e2aac">0</Downloads>
    <ApprovalStatus xmlns="e5d022ff-4ce9-4922-b5a4-f245e35e2aac">ApprovedAutomatic</ApprovalStatus>
    <AssetStart xmlns="e5d022ff-4ce9-4922-b5a4-f245e35e2aac">2010-06-14T12:57:37+00:00</AssetStart>
    <CrawlForDependencies xmlns="e5d022ff-4ce9-4922-b5a4-f245e35e2aac">false</CrawlForDependencies>
    <EditorialTags xmlns="e5d022ff-4ce9-4922-b5a4-f245e35e2aac" xsi:nil="true"/>
    <TPExecutable xmlns="e5d022ff-4ce9-4922-b5a4-f245e35e2aac" xsi:nil="true"/>
    <LastHandOff xmlns="e5d022ff-4ce9-4922-b5a4-f245e35e2aac" xsi:nil="true"/>
    <LastModifiedDateTime xmlns="e5d022ff-4ce9-4922-b5a4-f245e35e2aac" xsi:nil="true"/>
    <LastPublishResultLookup xmlns="e5d022ff-4ce9-4922-b5a4-f245e35e2aac" xsi:nil="true"/>
    <VoteCount xmlns="e5d022ff-4ce9-4922-b5a4-f245e35e2aac" xsi:nil="true"/>
    <CSXUpdate xmlns="e5d022ff-4ce9-4922-b5a4-f245e35e2aac">false</CSXUpdate>
    <AssetExpire xmlns="e5d022ff-4ce9-4922-b5a4-f245e35e2aac">2100-01-01T00:00:00+00:00</AssetExpire>
    <APEditor xmlns="e5d022ff-4ce9-4922-b5a4-f245e35e2aac">
      <UserInfo>
        <DisplayName/>
        <AccountId xsi:nil="true"/>
        <AccountType/>
      </UserInfo>
    </APEditor>
    <MachineTranslated xmlns="e5d022ff-4ce9-4922-b5a4-f245e35e2aac">false</MachineTranslated>
    <Manager xmlns="e5d022ff-4ce9-4922-b5a4-f245e35e2aac" xsi:nil="true"/>
    <OriginAsset xmlns="e5d022ff-4ce9-4922-b5a4-f245e35e2aac" xsi:nil="true"/>
    <ArtSampleDocs xmlns="e5d022ff-4ce9-4922-b5a4-f245e35e2aac" xsi:nil="true"/>
    <ThumbnailAssetId xmlns="e5d022ff-4ce9-4922-b5a4-f245e35e2aac" xsi:nil="true"/>
    <TrustLevel xmlns="e5d022ff-4ce9-4922-b5a4-f245e35e2aac">2 Community Trusted</TrustLevel>
    <UALocComments xmlns="e5d022ff-4ce9-4922-b5a4-f245e35e2aac" xsi:nil="true"/>
    <BugNumber xmlns="e5d022ff-4ce9-4922-b5a4-f245e35e2aac" xsi:nil="true"/>
    <TPNamespace xmlns="e5d022ff-4ce9-4922-b5a4-f245e35e2aac" xsi:nil="true"/>
    <BusinessGroup xmlns="e5d022ff-4ce9-4922-b5a4-f245e35e2aac" xsi:nil="true"/>
    <TimesCloned xmlns="e5d022ff-4ce9-4922-b5a4-f245e35e2aac" xsi:nil="true"/>
    <TPAppVersion xmlns="e5d022ff-4ce9-4922-b5a4-f245e35e2aac" xsi:nil="true"/>
    <OpenTemplate xmlns="e5d022ff-4ce9-4922-b5a4-f245e35e2aac">true</OpenTemplate>
    <CSXSubmissionDate xmlns="e5d022ff-4ce9-4922-b5a4-f245e35e2aac">2010-06-14T12:57:37+00:00</CSXSubmissionDate>
    <CSXHash xmlns="e5d022ff-4ce9-4922-b5a4-f245e35e2aac">jWxrAPwcaUKX2cDXwgfqdge97wegfSNXoOGAuZGA1NQ=</CSXHash>
    <DSATActionTaken xmlns="e5d022ff-4ce9-4922-b5a4-f245e35e2aac" xsi:nil="true"/>
    <ParentAssetId xmlns="e5d022ff-4ce9-4922-b5a4-f245e35e2aac">TC101901069</ParentAssetId>
    <OriginalSourceMarket xmlns="e5d022ff-4ce9-4922-b5a4-f245e35e2aac" xsi:nil="true"/>
    <MarketSpecific xmlns="e5d022ff-4ce9-4922-b5a4-f245e35e2aac" xsi:nil="true"/>
    <SourceTitle xmlns="e5d022ff-4ce9-4922-b5a4-f245e35e2aac" xsi:nil="true"/>
    <UANotes xmlns="e5d022ff-4ce9-4922-b5a4-f245e35e2aac" xsi:nil="true"/>
    <ClipArtFilename xmlns="e5d022ff-4ce9-4922-b5a4-f245e35e2aac" xsi:nil="true"/>
    <IntlLocPriority xmlns="e5d022ff-4ce9-4922-b5a4-f245e35e2aac" xsi:nil="true"/>
    <Provider xmlns="e5d022ff-4ce9-4922-b5a4-f245e35e2aac" xsi:nil="true"/>
    <TPClientViewer xmlns="e5d022ff-4ce9-4922-b5a4-f245e35e2aac" xsi:nil="true"/>
    <IntlLangReview xmlns="e5d022ff-4ce9-4922-b5a4-f245e35e2aac" xsi:nil="true"/>
    <OutputCachingOn xmlns="e5d022ff-4ce9-4922-b5a4-f245e35e2aac">false</OutputCachingOn>
    <ContentItem xmlns="e5d022ff-4ce9-4922-b5a4-f245e35e2aac" xsi:nil="true"/>
    <IsDeleted xmlns="e5d022ff-4ce9-4922-b5a4-f245e35e2aac">false</IsDeleted>
    <EditorialStatus xmlns="e5d022ff-4ce9-4922-b5a4-f245e35e2aac">Complete</EditorialStatus>
    <HandoffToMSDN xmlns="e5d022ff-4ce9-4922-b5a4-f245e35e2aac" xsi:nil="true"/>
    <ShowIn xmlns="e5d022ff-4ce9-4922-b5a4-f245e35e2aac">Show everywhere</ShowIn>
    <UALocRecommendation xmlns="e5d022ff-4ce9-4922-b5a4-f245e35e2aac">Localize</UALocRecommendation>
    <LegacyData xmlns="e5d022ff-4ce9-4922-b5a4-f245e35e2aac" xsi:nil="true"/>
    <TPLaunchHelpLink xmlns="e5d022ff-4ce9-4922-b5a4-f245e35e2aac" xsi:nil="true"/>
    <Milestone xmlns="e5d022ff-4ce9-4922-b5a4-f245e35e2aac" xsi:nil="true"/>
    <Providers xmlns="e5d022ff-4ce9-4922-b5a4-f245e35e2aac">PN101901064</Providers>
    <PublishStatusLookup xmlns="e5d022ff-4ce9-4922-b5a4-f245e35e2aac">
      <Value>242058</Value>
      <Value>420216</Value>
    </PublishStatusLookup>
    <APAuthor xmlns="e5d022ff-4ce9-4922-b5a4-f245e35e2aac">
      <UserInfo>
        <DisplayName/>
        <AccountId>544</AccountId>
        <AccountType/>
      </UserInfo>
    </APAuthor>
    <APDescription xmlns="e5d022ff-4ce9-4922-b5a4-f245e35e2aac">Formulário para realizar entrevistas para seleção de pessoal</APDescription>
    <IntlLangReviewer xmlns="e5d022ff-4ce9-4922-b5a4-f245e35e2aac" xsi:nil="true"/>
    <UAProjectedTotalWords xmlns="e5d022ff-4ce9-4922-b5a4-f245e35e2aac" xsi:nil="true"/>
    <AssetType xmlns="e5d022ff-4ce9-4922-b5a4-f245e35e2aac" xsi:nil="true"/>
    <IntlLangReviewDate xmlns="e5d022ff-4ce9-4922-b5a4-f245e35e2aac" xsi:nil="true"/>
    <TPFriendlyName xmlns="e5d022ff-4ce9-4922-b5a4-f245e35e2aac" xsi:nil="true"/>
    <PrimaryImageGen xmlns="e5d022ff-4ce9-4922-b5a4-f245e35e2aac">true</PrimaryImageGen>
    <TPInstallLocation xmlns="e5d022ff-4ce9-4922-b5a4-f245e35e2aac" xsi:nil="true"/>
    <PlannedPubDate xmlns="e5d022ff-4ce9-4922-b5a4-f245e35e2aac" xsi:nil="true"/>
    <PolicheckWords xmlns="e5d022ff-4ce9-4922-b5a4-f245e35e2aac" xsi:nil="true"/>
    <SubmitterId xmlns="e5d022ff-4ce9-4922-b5a4-f245e35e2aac">S-1-10-0-6-45595-2910912512</SubmitterId>
    <TemplateStatus xmlns="e5d022ff-4ce9-4922-b5a4-f245e35e2aac" xsi:nil="true"/>
    <CSXSubmissionMarket xmlns="e5d022ff-4ce9-4922-b5a4-f245e35e2aac">2</CSXSubmissionMarket>
    <Markets xmlns="e5d022ff-4ce9-4922-b5a4-f245e35e2aac">
      <Value>2</Value>
    </Markets>
    <PublishTargets xmlns="e5d022ff-4ce9-4922-b5a4-f245e35e2aac">OfficeOnline</PublishTargets>
    <ApprovalLog xmlns="e5d022ff-4ce9-4922-b5a4-f245e35e2aac" xsi:nil="true"/>
    <TPComponent xmlns="e5d022ff-4ce9-4922-b5a4-f245e35e2aac" xsi:nil="true"/>
    <FriendlyTitle xmlns="e5d022ff-4ce9-4922-b5a4-f245e35e2aac" xsi:nil="true"/>
    <TPLaunchHelpLinkType xmlns="e5d022ff-4ce9-4922-b5a4-f245e35e2aac">Template</TPLaunchHelpLinkType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129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A6E3A-0849-4B9A-86A9-1DFC9E41B0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9F9F6-48F3-40CE-ADDB-921A4AC6A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3182C-4A0F-4879-86E4-79A203967780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4.xml><?xml version="1.0" encoding="utf-8"?>
<ds:datastoreItem xmlns:ds="http://schemas.openxmlformats.org/officeDocument/2006/customXml" ds:itemID="{F32FF371-2BCE-495D-BF46-4668A86E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tf01901069.dotx</Template>
  <TotalTime>0</TotalTime>
  <Pages>3</Pages>
  <Words>517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ENTREVISTA DE SELEÇÃO</vt:lpstr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ENTREVISTA DE SELEÇÃO</dc:title>
  <dc:creator>Stephanie</dc:creator>
  <cp:lastModifiedBy>Stephanie</cp:lastModifiedBy>
  <cp:revision>2</cp:revision>
  <cp:lastPrinted>2020-05-05T17:39:00Z</cp:lastPrinted>
  <dcterms:created xsi:type="dcterms:W3CDTF">2020-05-21T20:53:00Z</dcterms:created>
  <dcterms:modified xsi:type="dcterms:W3CDTF">2020-05-21T20:53:00Z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mageGenCounter">
    <vt:i4>0</vt:i4>
  </property>
  <property fmtid="{D5CDD505-2E9C-101B-9397-08002B2CF9AE}" pid="4" name="ImageGenStatus">
    <vt:i4>0</vt:i4>
  </property>
  <property fmtid="{D5CDD505-2E9C-101B-9397-08002B2CF9AE}" pid="5" name="PolicheckStatus">
    <vt:i4>3</vt:i4>
  </property>
  <property fmtid="{D5CDD505-2E9C-101B-9397-08002B2CF9AE}" pid="6" name="Applications">
    <vt:lpwstr>83;#;#436;#</vt:lpwstr>
  </property>
  <property fmtid="{D5CDD505-2E9C-101B-9397-08002B2CF9AE}" pid="7" name="PolicheckCounter">
    <vt:i4>1</vt:i4>
  </property>
  <property fmtid="{D5CDD505-2E9C-101B-9397-08002B2CF9AE}" pid="8" name="ImageGenTimestamp">
    <vt:filetime>2010-06-14T12:57:37Z</vt:filetime>
  </property>
  <property fmtid="{D5CDD505-2E9C-101B-9397-08002B2CF9AE}" pid="9" name="PolicheckTimestamp">
    <vt:filetime>2011-04-27T17:29:53Z</vt:filetime>
  </property>
</Properties>
</file>